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2 Environmental and Hazardous Materials</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Identify hazardous waste materials in accordance with state and federal regulations and follow safety precautions while handling and disposing of hazardous waste materials.</w:t>
            </w:r>
          </w:p>
          <w:p>
            <w:pPr>
              <w:shd w:val="clear" w:color="auto" w:fill="ffffff"/>
            </w:pPr>
            <w:r>
              <w:rPr>
                <w:rFonts w:ascii="Calibri" w:hAnsi="Calibri"/>
                <w:sz w:val="24"/>
                <w:color w:val="000000"/>
              </w:rPr>
              <w:t xml:space="preserve">2.  Define the Occupational Safety and Health Act (OSHA).</w:t>
            </w:r>
          </w:p>
          <w:p>
            <w:pPr>
              <w:shd w:val="clear" w:color="auto" w:fill="ffffff"/>
            </w:pPr>
            <w:r>
              <w:rPr>
                <w:rFonts w:ascii="Calibri" w:hAnsi="Calibri"/>
                <w:sz w:val="24"/>
                <w:color w:val="000000"/>
              </w:rPr>
              <w:t xml:space="preserve">3.  Explain the term material safety data sheets (MSDS).</w:t>
            </w:r>
          </w:p>
          <w:p>
            <w:pPr>
              <w:shd w:val="clear" w:color="auto" w:fill="ffffff"/>
            </w:pPr>
            <w:r>
              <w:rPr>
                <w:rFonts w:ascii="Calibri" w:hAnsi="Calibri"/>
                <w:sz w:val="24"/>
                <w:color w:val="000000"/>
              </w:rPr>
              <w:t xml:space="preserve">4.  Define the steps required to safely handle and store automotive chemicals and waste.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Ch02 Environmental &amp; Hazardous Materials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ENVIRONMENTAL &amp; HAZMAT</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2-3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Times New Roman" w:hAnsi="Times New Roman"/>
            <w:sz w:val="12"/>
            <w:b/>
            <w:color w:val="000000"/>
          </w:rPr>
          <w:drawing>
            <wp:inline distT="0" distB="0" distL="0" distR="0">
              <wp:extent cx="678047" cy="6726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2"/>
                <w:b/>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Use </w:t>
            </w:r>
            <w:r>
              <w:rPr>
                <w:rFonts w:ascii="Tahoma" w:hAnsi="Tahoma"/>
                <w:sz w:val="24"/>
                <w:b/>
                <w:u w:val="single"/>
                <w:color w:val="008000"/>
              </w:rPr>
              <w:t xml:space="preserve">Animation</w:t>
            </w:r>
            <w:r>
              <w:rPr>
                <w:rFonts w:ascii="Tahoma" w:hAnsi="Tahoma"/>
                <w:sz w:val="24"/>
                <w:b/>
                <w:color w:val="008000"/>
              </w:rPr>
              <w:t xml:space="preserve"> EPA Hazardous Material Identification </w:t>
            </w:r>
            <w:r>
              <w:rPr>
                <w:rFonts w:ascii="Tahoma" w:hAnsi="Tahoma"/>
                <w:sz w:val="24"/>
                <w:b/>
                <w:u w:val="single"/>
                <w:color w:val="008000"/>
              </w:rPr>
              <w:t xml:space="preserve">www.myautomotivelab.com</w:t>
            </w:r>
            <w:r>
              <w:rPr>
                <w:rFonts w:ascii="Tahoma" w:hAnsi="Tahoma"/>
                <w:sz w:val="24"/>
                <w:b/>
                <w:color w:val="008000"/>
              </w:rPr>
              <w:t xml:space="preserve"> </w:t>
            </w:r>
            <w:r>
              <w:rPr>
                <w:rFonts w:ascii="Calibri" w:hAnsi="Calibri"/>
                <w:sz w:val="12"/>
                <w:b/>
                <w:u w:val="single"/>
                <w:color w:val="008000"/>
              </w:rPr>
              <w:t xml:space="preserve">http://media.pearsoncmg.com/ph/chet/chet_myautomotivelab_2/animations/A1_Animation/Chapter02_Fig_02_11/index.htm</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ff950e"/>
              </w:rPr>
              <w:t xml:space="preserve">Research</w:t>
            </w:r>
            <w:r>
              <w:rPr>
                <w:rFonts w:ascii="Tahoma" w:hAnsi="Tahoma"/>
                <w:sz w:val="24"/>
                <w:b/>
                <w:color w:val="ff950e"/>
              </w:rPr>
              <w:t xml:space="preserve"> on Internet EPA’s list of Hazardous Materials.  </w:t>
            </w:r>
            <w:r>
              <w:rPr>
                <w:rFonts w:ascii="Tahoma" w:hAnsi="Tahoma"/>
                <w:sz w:val="22"/>
                <w:b/>
                <w:color w:val="ff950e"/>
              </w:rPr>
              <w:t xml:space="preserve">Students use Internet &amp; go on the EPA Web Site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w:t>
            </w:r>
            <w:r>
              <w:rPr>
                <w:rFonts w:ascii="Tahoma" w:hAnsi="Tahoma"/>
                <w:sz w:val="24"/>
                <w:b/>
                <w:color w:val="008000"/>
              </w:rPr>
              <w:t xml:space="preserve"> which of these is found in an Automotive Shop or School Lab</w:t>
            </w:r>
          </w:p>
          <w:p>
            <w:pPr>
              <w:shd w:val="clear" w:color="auto" w:fill="ffffff"/>
            </w:pPr>
            <w:r>
              <w:rPr>
                <w:rFonts w:ascii="Tahoma" w:hAnsi="Tahoma"/>
                <w:sz w:val="24"/>
                <w:b/>
                <w:color w:val="008000"/>
              </w:rPr>
              <w:t xml:space="preserve">Host Discussion on Hazardous materials found in LAB</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3.  SLIDES 3-7 </w:t>
            </w:r>
            <w:r>
              <w:rPr>
                <w:rFonts w:ascii="Times New Roman" w:hAnsi="Times New Roman"/>
                <w:sz w:val="24"/>
                <w:b/>
                <w:color w:val="ff950e"/>
              </w:rPr>
              <w:t xml:space="preserve">EXPLAIN</w:t>
            </w:r>
            <w:r>
              <w:rPr>
                <w:rFonts w:ascii="Times New Roman" w:hAnsi="Times New Roman"/>
                <w:sz w:val="24"/>
                <w:b/>
                <w:color w:val="ff950e"/>
              </w:rPr>
              <w:t xml:space="preserve"> Federal and State Laws</w:t>
            </w:r>
          </w:p>
          <w:p>
            <w:pPr>
              <w:shd w:val="clear" w:color="auto" w:fill="ffffff"/>
            </w:pPr>
            <w:r>
              <w:rPr>
                <w:rFonts w:ascii="Times New Roman" w:hAnsi="Times New Roman"/>
                <w:sz w:val="24"/>
                <w:b/>
                <w:color w:val="ff950e"/>
              </w:rPr>
              <w:t xml:space="preserve">8. SLIDE 8 </w:t>
            </w:r>
            <w:r>
              <w:rPr>
                <w:rFonts w:ascii="Times New Roman" w:hAnsi="Times New Roman"/>
                <w:sz w:val="24"/>
                <w:b/>
                <w:color w:val="ff950e"/>
              </w:rPr>
              <w:t xml:space="preserve">EXPLAIN</w:t>
            </w:r>
            <w:r>
              <w:rPr>
                <w:rFonts w:ascii="Times New Roman" w:hAnsi="Times New Roman"/>
                <w:sz w:val="24"/>
                <w:b/>
                <w:color w:val="ff950e"/>
              </w:rPr>
              <w:t xml:space="preserve"> FIGURE 2-1 </w:t>
            </w:r>
            <w:r>
              <w:rPr>
                <w:rFonts w:ascii="Times New Roman" w:hAnsi="Times New Roman"/>
                <w:sz w:val="24"/>
                <w:color w:val="ff950e"/>
              </w:rPr>
              <w:t xml:space="preserve">Material safety data sheets (MSDS) should be readily available for use by anyone in the area who may come into contact with hazardous materials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SHOW</w:t>
            </w:r>
            <w:r>
              <w:rPr>
                <w:rFonts w:ascii="Tahoma" w:hAnsi="Tahoma"/>
                <w:sz w:val="24"/>
                <w:b/>
                <w:color w:val="c5000b"/>
              </w:rPr>
              <w:t xml:space="preserve"> &amp; EXPLAIN MSDS Sheet: </w:t>
            </w:r>
            <w:r>
              <w:rPr>
                <w:rFonts w:ascii="Tahoma" w:hAnsi="Tahoma"/>
                <w:sz w:val="24"/>
                <w:b/>
                <w:color w:val="c5000b"/>
              </w:rPr>
              <w:t xml:space="preserve">Show an example of MSDS sheet &amp; explain it different sections</w:t>
            </w:r>
          </w:p>
        </w:tc>
      </w:tr>
      <w:p>
        <w:pPr>
          <w:shd w:val="clear" w:color="auto" w:fill="ffffff"/>
        </w:pPr>
        <w:r>
          <w:rPr>
            <w:rFonts w:ascii="Tahoma" w:hAnsi="Tahoma"/>
            <w:sz w:val="12"/>
            <w:b/>
            <w:color w:val="ff0000"/>
          </w:rPr>
          <w:drawing>
            <wp:inline distT="0" distB="0" distL="0" distR="0">
              <wp:extent cx="678047" cy="672683"/>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2"/>
                <w:b/>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Animation:</w:t>
            </w:r>
            <w:r>
              <w:rPr>
                <w:rFonts w:ascii="Tahoma" w:hAnsi="Tahoma"/>
                <w:sz w:val="24"/>
                <w:b/>
                <w:color w:val="008000"/>
              </w:rPr>
              <w:t xml:space="preserve"> Material Safety Data Sheet </w:t>
            </w:r>
            <w:r>
              <w:rPr>
                <w:rFonts w:ascii="Calibri" w:hAnsi="Calibri"/>
                <w:sz w:val="12"/>
                <w:b/>
                <w:u w:val="single"/>
                <w:color w:val="008000"/>
              </w:rPr>
              <w:t xml:space="preserve">http://media.pearsoncmg.com/ph/chet/chet_myautomotivelab_2/animations/A1_Animation/Chapter02_Fig_02_1/index.htm</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Complete TASK SHEET 1 on MSDS</w:t>
            </w:r>
          </w:p>
          <w:p>
            <w:pPr>
              <w:shd w:val="clear" w:color="auto" w:fill="ffffff"/>
            </w:pPr>
          </w:p>
        </w:tc>
      </w:tr>
      <w:p>
        <w:pPr>
          <w:shd w:val="clear" w:color="auto" w:fill="ffffff"/>
        </w:pPr>
        <w:r>
          <w:rPr>
            <w:rFonts w:ascii="Tahoma" w:hAnsi="Tahoma"/>
            <w:sz w:val="24"/>
            <w:b/>
            <w:color w:val="ff0000"/>
          </w:rPr>
          <w:drawing>
            <wp:inline distT="0" distB="0" distL="0" distR="0">
              <wp:extent cx="694364" cy="683524"/>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8"/>
                <w:b/>
                <w:color w:val="c5000b"/>
              </w:rPr>
              <w:t xml:space="preserve"> SHOW students WET-DOWN procedure for brakes like Figure 2-2</w:t>
            </w:r>
          </w:p>
        </w:tc>
      </w:tr>
      <w:p>
        <w:pPr>
          <w:shd w:val="clear" w:color="auto" w:fill="ffffff"/>
        </w:pPr>
        <w:r>
          <w:rPr>
            <w:rFonts w:ascii="Tahoma" w:hAnsi="Tahoma"/>
            <w:sz w:val="24"/>
            <w:b/>
            <w:color w:val="ff0000"/>
          </w:rPr>
          <w:drawing>
            <wp:inline distT="0" distB="0" distL="0" distR="0">
              <wp:extent cx="694364" cy="683524"/>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u w:val="single"/>
                <w:color w:val="c5000b"/>
              </w:rPr>
              <w:t xml:space="preserve">:</w:t>
            </w:r>
            <w:r>
              <w:rPr>
                <w:rFonts w:ascii="Tahoma" w:hAnsi="Tahoma"/>
                <w:sz w:val="24"/>
                <w:b/>
                <w:color w:val="c5000b"/>
              </w:rPr>
              <w:t xml:space="preserve"> SHOW students how to dispose of Brake Fluid</w:t>
            </w:r>
          </w:p>
          <w:p>
            <w:pPr>
              <w:shd w:val="clear" w:color="auto" w:fill="ffffff"/>
            </w:pPr>
            <w:r>
              <w:rPr>
                <w:rFonts w:ascii="Tahoma" w:hAnsi="Tahoma"/>
                <w:sz w:val="28"/>
                <w:b/>
                <w:u w:val="single"/>
                <w:color w:val="c5000b"/>
              </w:rPr>
              <w:t xml:space="preserve">DEMOnstration</w:t>
            </w:r>
            <w:r>
              <w:rPr>
                <w:rFonts w:ascii="Tahoma" w:hAnsi="Tahoma"/>
                <w:sz w:val="24"/>
                <w:b/>
                <w:u w:val="single"/>
                <w:color w:val="c5000b"/>
              </w:rPr>
              <w:t xml:space="preserve">:</w:t>
            </w:r>
            <w:r>
              <w:rPr>
                <w:rFonts w:ascii="Tahoma" w:hAnsi="Tahoma"/>
                <w:sz w:val="24"/>
                <w:b/>
                <w:color w:val="c5000b"/>
              </w:rPr>
              <w:t xml:space="preserve"> show corrosiveness of brake fluid by pouring on painted object</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6"/>
                <w:b/>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VIDEO</w:t>
            </w:r>
            <w:r>
              <w:rPr>
                <w:rFonts w:ascii="Tahoma" w:hAnsi="Tahoma"/>
                <w:sz w:val="24"/>
                <w:b/>
                <w:color w:val="008000"/>
              </w:rPr>
              <w:t xml:space="preserve"> ON end of day </w:t>
            </w:r>
            <w:r>
              <w:rPr>
                <w:rFonts w:ascii="Tahoma" w:hAnsi="Tahoma"/>
                <w:sz w:val="24"/>
                <w:b/>
                <w:u w:val="single"/>
                <w:color w:val="008000"/>
              </w:rPr>
              <w:t xml:space="preserve">www.myautomotivelab.com</w:t>
            </w:r>
            <w:r>
              <w:rPr>
                <w:rFonts w:ascii="Tahoma" w:hAnsi="Tahoma"/>
                <w:sz w:val="24"/>
                <w:b/>
                <w:color w:val="008000"/>
              </w:rPr>
              <w:t xml:space="preserve"> 1.37 minutes</w:t>
            </w:r>
          </w:p>
          <w:p>
            <w:pPr>
              <w:shd w:val="clear" w:color="auto" w:fill="ffffff"/>
            </w:pPr>
            <w:r>
              <w:rPr>
                <w:rFonts w:ascii="Calibri" w:hAnsi="Calibri"/>
                <w:sz w:val="12"/>
                <w:b/>
                <w:u w:val="single"/>
                <w:color w:val="008000"/>
              </w:rPr>
              <w:t xml:space="preserve">http://media.pearsoncmg.com/ph/chet/chet_mylabs/akamai/template/video640x480.php?title=End%20Of%20Day&amp;clip=pandc/chet/2012/automotive/Auto_Shop_Safety/clip41seq1.mov&amp;caption=chet/chet_mylabs/akamai/2012/automotive/Auto_Shop_Safety/xml/clip41seq1.xml</w:t>
            </w:r>
            <w:r>
              <w:rPr>
                <w:rFonts w:ascii="Tahoma" w:hAnsi="Tahoma"/>
                <w:sz w:val="24"/>
                <w:b/>
                <w:color w:val="008000"/>
              </w:rPr>
              <w:t xml:space="preserv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9.   SLIDES 9-12 </w:t>
            </w:r>
            <w:r>
              <w:rPr>
                <w:rFonts w:ascii="Times New Roman" w:hAnsi="Times New Roman"/>
                <w:sz w:val="24"/>
                <w:b/>
                <w:color w:val="ff950e"/>
              </w:rPr>
              <w:t xml:space="preserve">EXPLAIN </w:t>
            </w:r>
            <w:r>
              <w:rPr>
                <w:rFonts w:ascii="Times New Roman" w:hAnsi="Times New Roman"/>
                <w:sz w:val="24"/>
                <w:b/>
                <w:color w:val="ff950e"/>
              </w:rPr>
              <w:t xml:space="preserve">Used Brake Fluid Used Oil</w:t>
            </w:r>
          </w:p>
          <w:p>
            <w:pPr>
              <w:shd w:val="clear" w:color="auto" w:fill="ffffff"/>
            </w:pPr>
            <w:r>
              <w:rPr>
                <w:rFonts w:ascii="Times New Roman" w:hAnsi="Times New Roman"/>
                <w:sz w:val="24"/>
                <w:b/>
                <w:color w:val="ff950e"/>
              </w:rPr>
              <w:t xml:space="preserve">13. SLIDE 13 </w:t>
            </w:r>
            <w:r>
              <w:rPr>
                <w:rFonts w:ascii="Times New Roman" w:hAnsi="Times New Roman"/>
                <w:sz w:val="24"/>
                <w:b/>
                <w:color w:val="ff950e"/>
              </w:rPr>
              <w:t xml:space="preserve">EXPLAIN</w:t>
            </w:r>
            <w:r>
              <w:rPr>
                <w:rFonts w:ascii="Times New Roman" w:hAnsi="Times New Roman"/>
                <w:sz w:val="24"/>
                <w:b/>
                <w:color w:val="ff950e"/>
              </w:rPr>
              <w:t xml:space="preserve"> FIGURE 2-4</w:t>
            </w:r>
            <w:r>
              <w:rPr>
                <w:rFonts w:ascii="Times New Roman" w:hAnsi="Times New Roman"/>
                <w:sz w:val="24"/>
                <w:color w:val="ff950e"/>
              </w:rPr>
              <w:t xml:space="preserve"> A typical aboveground oil storage tank.</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2"/>
                <w:b/>
                <w:u w:val="single"/>
                <w:color w:val="c5000b"/>
              </w:rPr>
              <w:t xml:space="preserve">: </w:t>
            </w:r>
            <w:r>
              <w:rPr>
                <w:rFonts w:ascii="Tahoma" w:hAnsi="Tahoma"/>
                <w:sz w:val="22"/>
                <w:b/>
                <w:color w:val="c5000b"/>
              </w:rPr>
              <w:t xml:space="preserve">Cut top off old Oil Filter.  Show students filtering element &amp; all of particles it has filtered.  this is reason why you have to drain filter before disposAL </w:t>
            </w:r>
          </w:p>
        </w:tc>
      </w:tr>
      <w:p>
        <w:pPr>
          <w:shd w:val="clear" w:color="auto" w:fill="ffffff"/>
        </w:pPr>
        <w:r>
          <w:rPr>
            <w:rFonts w:ascii="Times New Roman" w:hAnsi="Times New Roman"/>
            <w:sz w:val="12"/>
            <w:color w:val="000000"/>
          </w:rPr>
          <w:drawing>
            <wp:inline distT="0" distB="0" distL="0" distR="0">
              <wp:extent cx="778214" cy="768235"/>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778214" cy="76823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12"/>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Show </w:t>
            </w:r>
            <w:r>
              <w:rPr>
                <w:rFonts w:ascii="Tahoma" w:hAnsi="Tahoma"/>
                <w:sz w:val="24"/>
                <w:b/>
                <w:u w:val="single"/>
                <w:color w:val="008000"/>
              </w:rPr>
              <w:t xml:space="preserve">Video</w:t>
            </w:r>
            <w:r>
              <w:rPr>
                <w:rFonts w:ascii="Tahoma" w:hAnsi="Tahoma"/>
                <w:sz w:val="24"/>
                <w:b/>
                <w:color w:val="008000"/>
              </w:rPr>
              <w:t xml:space="preserve"> on Used Oil </w:t>
            </w:r>
            <w:r>
              <w:rPr>
                <w:rFonts w:ascii="Tahoma" w:hAnsi="Tahoma"/>
                <w:sz w:val="24"/>
                <w:b/>
                <w:u w:val="single"/>
                <w:color w:val="008000"/>
              </w:rPr>
              <w:t xml:space="preserve">www.myautomotivelab.com</w:t>
            </w:r>
            <w:r>
              <w:rPr>
                <w:rFonts w:ascii="Tahoma" w:hAnsi="Tahoma"/>
                <w:sz w:val="24"/>
                <w:b/>
                <w:color w:val="008000"/>
              </w:rPr>
              <w:t xml:space="preserve"> 2 minutes </w:t>
            </w:r>
            <w:r>
              <w:rPr>
                <w:rFonts w:ascii="Calibri" w:hAnsi="Calibri"/>
                <w:sz w:val="12"/>
                <w:b/>
                <w:u w:val="single"/>
                <w:color w:val="008000"/>
              </w:rPr>
              <w:t xml:space="preserve">http://media.pearsoncmg.com/ph/chet/chet_mylabs/akamai/template/video640x480.php?title=Motor%20Oil&amp;clip=pandc/chet/2012/automotive/Auto_Shop_Safety/Clip11MotorOil1.mov&amp;caption=chet/chet_mylabs/akamai/2012/automotive/Auto_Shop_Safety/xml/Clip11MotorOil1.xml</w:t>
            </w:r>
            <w:r>
              <w:rPr>
                <w:rFonts w:ascii="Calibri" w:hAnsi="Calibri"/>
                <w:sz w:val="12"/>
                <w:b/>
                <w:color w:val="008000"/>
              </w:rPr>
              <w:t xml:space="preserve">  </w:t>
            </w:r>
            <w:r>
              <w:rPr>
                <w:rFonts w:ascii="Tahoma" w:hAnsi="Tahoma"/>
                <w:sz w:val="12"/>
                <w:b/>
                <w:color w:val="008000"/>
              </w:rPr>
              <w:t xml:space="preserv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14.  SLIDE 14 </w:t>
            </w:r>
            <w:r>
              <w:rPr>
                <w:rFonts w:ascii="Times New Roman" w:hAnsi="Times New Roman"/>
                <w:sz w:val="24"/>
                <w:b/>
                <w:color w:val="ff950e"/>
              </w:rPr>
              <w:t xml:space="preserve">EXPLAIN </w:t>
            </w:r>
            <w:r>
              <w:rPr>
                <w:rFonts w:ascii="Times New Roman" w:hAnsi="Times New Roman"/>
                <w:sz w:val="24"/>
                <w:b/>
                <w:color w:val="ff950e"/>
              </w:rPr>
              <w:t xml:space="preserve">FIGURE 2-5</w:t>
            </w:r>
            <w:r>
              <w:rPr>
                <w:rFonts w:ascii="Times New Roman" w:hAnsi="Times New Roman"/>
                <w:sz w:val="24"/>
                <w:color w:val="ff950e"/>
              </w:rPr>
              <w:t xml:space="preserve"> Washing hands and removing jewelry are two important safety habits all service technicians should practice.</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Hold discussion on solvents used in shop.  Ask studetns to discuss common solvents used in the shop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15.  SLIDES 15-17 </w:t>
            </w:r>
            <w:r>
              <w:rPr>
                <w:rFonts w:ascii="Times New Roman" w:hAnsi="Times New Roman"/>
                <w:sz w:val="24"/>
                <w:b/>
                <w:color w:val="ff950e"/>
              </w:rPr>
              <w:t xml:space="preserve">EXPLAIN</w:t>
            </w:r>
            <w:r>
              <w:rPr>
                <w:rFonts w:ascii="Times New Roman" w:hAnsi="Times New Roman"/>
                <w:sz w:val="24"/>
                <w:b/>
                <w:color w:val="ff950e"/>
              </w:rPr>
              <w:t xml:space="preserve"> SOLVENTS</w:t>
            </w:r>
          </w:p>
          <w:p>
            <w:pPr>
              <w:shd w:val="clear" w:color="auto" w:fill="ffffff"/>
            </w:pPr>
            <w:r>
              <w:rPr>
                <w:rFonts w:ascii="Times New Roman" w:hAnsi="Times New Roman"/>
                <w:sz w:val="24"/>
                <w:b/>
                <w:color w:val="ff950e"/>
              </w:rPr>
              <w:t xml:space="preserve">18.  SLIDE 18 </w:t>
            </w:r>
            <w:r>
              <w:rPr>
                <w:rFonts w:ascii="Times New Roman" w:hAnsi="Times New Roman"/>
                <w:sz w:val="24"/>
                <w:b/>
                <w:color w:val="ff950e"/>
              </w:rPr>
              <w:t xml:space="preserve">EXPLAIN </w:t>
            </w:r>
            <w:r>
              <w:rPr>
                <w:rFonts w:ascii="Times New Roman" w:hAnsi="Times New Roman"/>
                <w:sz w:val="24"/>
                <w:b/>
                <w:color w:val="ff950e"/>
              </w:rPr>
              <w:t xml:space="preserve">FIGURE 2-6 </w:t>
            </w:r>
            <w:r>
              <w:rPr>
                <w:rFonts w:ascii="Times New Roman" w:hAnsi="Times New Roman"/>
                <w:sz w:val="24"/>
                <w:color w:val="ff950e"/>
              </w:rPr>
              <w:t xml:space="preserve">Typical fireproof flammable storage cabinet</w:t>
            </w:r>
          </w:p>
          <w:p>
            <w:pPr>
              <w:shd w:val="clear" w:color="auto" w:fill="ffffff"/>
            </w:pPr>
            <w:r>
              <w:rPr>
                <w:rFonts w:ascii="Times New Roman" w:hAnsi="Times New Roman"/>
                <w:sz w:val="24"/>
                <w:b/>
                <w:color w:val="ff950e"/>
              </w:rPr>
              <w:t xml:space="preserve">19.  SLIDE 19 </w:t>
            </w:r>
            <w:r>
              <w:rPr>
                <w:rFonts w:ascii="Times New Roman" w:hAnsi="Times New Roman"/>
                <w:sz w:val="24"/>
                <w:b/>
                <w:color w:val="ff950e"/>
              </w:rPr>
              <w:t xml:space="preserve">EXPLAIN</w:t>
            </w:r>
            <w:r>
              <w:rPr>
                <w:rFonts w:ascii="Times New Roman" w:hAnsi="Times New Roman"/>
                <w:sz w:val="24"/>
                <w:b/>
                <w:color w:val="ff950e"/>
              </w:rPr>
              <w:t xml:space="preserve"> COOLANT DISPOSAL</w:t>
            </w:r>
          </w:p>
          <w:p>
            <w:pPr>
              <w:shd w:val="clear" w:color="auto" w:fill="ffffff"/>
            </w:pPr>
            <w:r>
              <w:rPr>
                <w:rFonts w:ascii="Times New Roman" w:hAnsi="Times New Roman"/>
                <w:sz w:val="24"/>
                <w:b/>
                <w:color w:val="ff950e"/>
              </w:rPr>
              <w:t xml:space="preserve">20.  SLIDE 20 </w:t>
            </w:r>
            <w:r>
              <w:rPr>
                <w:rFonts w:ascii="Times New Roman" w:hAnsi="Times New Roman"/>
                <w:sz w:val="24"/>
                <w:b/>
                <w:color w:val="ff950e"/>
              </w:rPr>
              <w:t xml:space="preserve">EXPLAIN</w:t>
            </w:r>
            <w:r>
              <w:rPr>
                <w:rFonts w:ascii="Times New Roman" w:hAnsi="Times New Roman"/>
                <w:sz w:val="24"/>
                <w:b/>
                <w:color w:val="ff950e"/>
              </w:rPr>
              <w:t xml:space="preserve"> Lead-Acid Bat Waste &amp; Fuel</w:t>
            </w:r>
            <w:r>
              <w:rPr>
                <w:rFonts w:ascii="Times New Roman" w:hAnsi="Times New Roman"/>
                <w:sz w:val="24"/>
                <w:color w:val="ff950e"/>
              </w:rPr>
              <w:t xml:space="preserve">.</w:t>
            </w:r>
          </w:p>
        </w:tc>
      </w:tr>
      <w:p>
        <w:pPr>
          <w:shd w:val="clear" w:color="auto" w:fill="ffffff"/>
        </w:pPr>
        <w:r>
          <w:rPr>
            <w:rFonts w:ascii="Calibri" w:hAnsi="Calibri"/>
            <w:sz w:val="24"/>
            <w:b/>
            <w:color w:val="000000"/>
          </w:rPr>
          <w:drawing>
            <wp:inline distT="0" distB="0" distL="0" distR="0">
              <wp:extent cx="804793" cy="653483"/>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21.  SLIDE 21 </w:t>
            </w:r>
            <w:r>
              <w:rPr>
                <w:rFonts w:ascii="Times New Roman" w:hAnsi="Times New Roman"/>
                <w:sz w:val="24"/>
                <w:b/>
                <w:color w:val="ff950e"/>
              </w:rPr>
              <w:t xml:space="preserve">EXPLAIN</w:t>
            </w:r>
            <w:r>
              <w:rPr>
                <w:rFonts w:ascii="Times New Roman" w:hAnsi="Times New Roman"/>
                <w:sz w:val="24"/>
                <w:b/>
                <w:color w:val="ff950e"/>
              </w:rPr>
              <w:t xml:space="preserve"> FIGURE 2.8</w:t>
            </w:r>
            <w:r>
              <w:rPr>
                <w:rFonts w:ascii="Times New Roman" w:hAnsi="Times New Roman"/>
                <w:sz w:val="24"/>
                <w:b/>
                <w:color w:val="ff950e"/>
              </w:rPr>
              <w:t xml:space="preserve"> </w:t>
            </w:r>
            <w:r>
              <w:rPr>
                <w:rFonts w:ascii="Times New Roman" w:hAnsi="Times New Roman"/>
                <w:sz w:val="24"/>
                <w:color w:val="ff950e"/>
              </w:rPr>
              <w:t xml:space="preserve">Used antifreeze coolant should be kept separate and stored in a leakproof container until it can be recycled or disposed of according to federal, state, and local laws. Note that the storage barrel is placed inside another container to catch any coolant that may spill out of the inside barrel.</w:t>
            </w:r>
          </w:p>
        </w:tc>
      </w:tr>
      <w:p>
        <w:pPr>
          <w:shd w:val="clear" w:color="auto" w:fill="ffffff"/>
        </w:pPr>
        <w:r>
          <w:rPr>
            <w:rFonts w:ascii="Tahoma" w:hAnsi="Tahoma"/>
            <w:sz w:val="24"/>
            <w:b/>
            <w:color w:val="ff0000"/>
          </w:rPr>
          <w:drawing>
            <wp:inline distT="0" distB="0" distL="0" distR="0">
              <wp:extent cx="778214" cy="768235"/>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778214" cy="76823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Video</w:t>
            </w:r>
            <w:r>
              <w:rPr>
                <w:rFonts w:ascii="Tahoma" w:hAnsi="Tahoma"/>
                <w:sz w:val="24"/>
                <w:b/>
                <w:color w:val="008000"/>
              </w:rPr>
              <w:t xml:space="preserve"> on ANTI-FREEZE </w:t>
            </w:r>
            <w:r>
              <w:rPr>
                <w:rFonts w:ascii="Tahoma" w:hAnsi="Tahoma"/>
                <w:sz w:val="24"/>
                <w:b/>
                <w:u w:val="single"/>
                <w:color w:val="008000"/>
              </w:rPr>
              <w:t xml:space="preserve">www.myautomotivelab.com</w:t>
            </w:r>
            <w:r>
              <w:rPr>
                <w:rFonts w:ascii="Tahoma" w:hAnsi="Tahoma"/>
                <w:sz w:val="24"/>
                <w:b/>
                <w:color w:val="008000"/>
              </w:rPr>
              <w:t xml:space="preserve"> 1 minute </w:t>
            </w:r>
            <w:r>
              <w:rPr>
                <w:rFonts w:ascii="Calibri" w:hAnsi="Calibri"/>
                <w:sz w:val="16"/>
                <w:b/>
                <w:u w:val="single"/>
                <w:color w:val="008000"/>
              </w:rPr>
              <w:t xml:space="preserve">http://media.pearsoncmg.com/ph/chet/chet_mylabs/akamai/template/video640x480.php?title=Anti%20Freeze&amp;clip=pandc/chet/2012/automotive/Auto_Shop_Safety/Clip10antifreeze1.mov&amp;caption=chet/chet_mylabs/akamai/2012/automotive/Auto_Shop_Safety/xml/Clip10antifreeze1.xml</w:t>
            </w: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778214" cy="76823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16"/>
                <w:b/>
                <w:color w:val="0000ff"/>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Show </w:t>
            </w:r>
            <w:r>
              <w:rPr>
                <w:rFonts w:ascii="Tahoma" w:hAnsi="Tahoma"/>
                <w:sz w:val="28"/>
                <w:b/>
                <w:u w:val="single"/>
                <w:color w:val="008000"/>
              </w:rPr>
              <w:t xml:space="preserve">Video</w:t>
            </w:r>
            <w:r>
              <w:rPr>
                <w:rFonts w:ascii="Tahoma" w:hAnsi="Tahoma"/>
                <w:sz w:val="28"/>
                <w:b/>
                <w:color w:val="008000"/>
              </w:rPr>
              <w:t xml:space="preserve"> on GASOLINE </w:t>
            </w:r>
            <w:r>
              <w:rPr>
                <w:rFonts w:ascii="Tahoma" w:hAnsi="Tahoma"/>
                <w:sz w:val="28"/>
                <w:b/>
                <w:u w:val="single"/>
                <w:color w:val="008000"/>
              </w:rPr>
              <w:t xml:space="preserve">www.myautomotivelab.com</w:t>
            </w:r>
          </w:p>
          <w:p>
            <w:pPr>
              <w:shd w:val="clear" w:color="auto" w:fill="ffffff"/>
            </w:pPr>
            <w:r>
              <w:rPr>
                <w:rFonts w:ascii="Calibri" w:hAnsi="Calibri"/>
                <w:sz w:val="16"/>
                <w:b/>
                <w:u w:val="single"/>
                <w:color w:val="008000"/>
              </w:rPr>
              <w:t xml:space="preserve">http://media.pearsoncmg.com/ph/chet/chet_mylabs/akamai/template/video640x480.php?title=Gasoline&amp;clip=pandc/chet/2012/automotive/Auto_Shop_Safety/Clip9Gas1.mov&amp;caption=chet/chet_mylabs/akamai/2012/automotive/Auto_Shop_Safety/xml/Clip9Gas1.xml</w:t>
            </w:r>
            <w:r>
              <w:rPr>
                <w:rFonts w:ascii="Tahoma" w:hAnsi="Tahoma"/>
                <w:sz w:val="28"/>
                <w:b/>
                <w:color w:val="008000"/>
              </w:rPr>
              <w:t xml:space="preserve">  </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Have students research Internet for what is done with recycled automotive tires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22. SLIDE 22 </w:t>
            </w:r>
            <w:r>
              <w:rPr>
                <w:rFonts w:ascii="Times New Roman" w:hAnsi="Times New Roman"/>
                <w:sz w:val="24"/>
                <w:b/>
                <w:color w:val="ff950e"/>
              </w:rPr>
              <w:t xml:space="preserve">EXPLAIN</w:t>
            </w:r>
            <w:r>
              <w:rPr>
                <w:rFonts w:ascii="Times New Roman" w:hAnsi="Times New Roman"/>
                <w:sz w:val="24"/>
                <w:b/>
                <w:color w:val="ff950e"/>
              </w:rPr>
              <w:t xml:space="preserve"> OTHER DISPOSALS</w:t>
            </w:r>
          </w:p>
          <w:p>
            <w:pPr>
              <w:shd w:val="clear" w:color="auto" w:fill="ffffff"/>
            </w:pPr>
            <w:r>
              <w:rPr>
                <w:rFonts w:ascii="Times New Roman" w:hAnsi="Times New Roman"/>
                <w:sz w:val="24"/>
                <w:b/>
                <w:color w:val="ff950e"/>
              </w:rPr>
              <w:t xml:space="preserve">23.  SLIDE 23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b/>
                <w:color w:val="ff950e"/>
              </w:rPr>
              <w:t xml:space="preserve">FIGURE 2-10 </w:t>
            </w:r>
            <w:r>
              <w:rPr>
                <w:rFonts w:ascii="Times New Roman" w:hAnsi="Times New Roman"/>
                <w:sz w:val="24"/>
                <w:color w:val="ff950e"/>
              </w:rPr>
              <w:t xml:space="preserve">Air-conditioning refrigerant oil must be kept separated from other oils because it contains traces of refrigerant and must be treated as hazardous waste </w:t>
            </w: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778214" cy="76823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6"/>
                <w:b/>
                <w:color w:val="ff0000"/>
              </w:rPr>
              <w:t xml:space="preserve"> </w:t>
            </w:r>
            <w:r>
              <w:rPr>
                <w:rFonts w:ascii="Times New Roman" w:hAnsi="Times New Roman"/>
                <w:sz w:val="16"/>
                <w:b/>
                <w:color w:val="0000ff"/>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Show </w:t>
            </w:r>
            <w:r>
              <w:rPr>
                <w:rFonts w:ascii="Tahoma" w:hAnsi="Tahoma"/>
                <w:sz w:val="24"/>
                <w:b/>
                <w:u w:val="single"/>
                <w:color w:val="008000"/>
              </w:rPr>
              <w:t xml:space="preserve">Video</w:t>
            </w:r>
            <w:r>
              <w:rPr>
                <w:rFonts w:ascii="Tahoma" w:hAnsi="Tahoma"/>
                <w:sz w:val="24"/>
                <w:b/>
                <w:color w:val="008000"/>
              </w:rPr>
              <w:t xml:space="preserve"> on REFRIGERANTS from </w:t>
            </w:r>
            <w:r>
              <w:rPr>
                <w:rFonts w:ascii="Tahoma" w:hAnsi="Tahoma"/>
                <w:sz w:val="24"/>
                <w:b/>
                <w:u w:val="single"/>
                <w:color w:val="008000"/>
              </w:rPr>
              <w:t xml:space="preserve">www.myautomotivelab.com</w:t>
            </w:r>
          </w:p>
          <w:p>
            <w:pPr>
              <w:shd w:val="clear" w:color="auto" w:fill="ffffff"/>
            </w:pPr>
            <w:r>
              <w:rPr>
                <w:rFonts w:ascii="Tahoma" w:hAnsi="Tahoma"/>
                <w:sz w:val="16"/>
                <w:b/>
                <w:u w:val="single"/>
                <w:color w:val="008000"/>
              </w:rPr>
              <w:t xml:space="preserve">http://media.pearsoncmg.com/ph/chet/chet_mylabs/akamai/template/video640x480.php?title=Refrigerants&amp;clip=pandc/chet/2012/automotive/Auto_Shop_Safety/Clip12Refrig1.mov&amp;caption=chet/chet_mylabs/akamai/2012/automotive/Auto_Shop_Safety/xml/Clip12Refrig1.xml</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Host </w:t>
            </w:r>
            <w:r>
              <w:rPr>
                <w:rFonts w:ascii="Tahoma" w:hAnsi="Tahoma"/>
                <w:sz w:val="24"/>
                <w:b/>
                <w:u w:val="single"/>
                <w:color w:val="008000"/>
              </w:rPr>
              <w:t xml:space="preserve">DISCUSSION</w:t>
            </w:r>
            <w:r>
              <w:rPr>
                <w:rFonts w:ascii="Tahoma" w:hAnsi="Tahoma"/>
                <w:sz w:val="24"/>
                <w:b/>
                <w:color w:val="008000"/>
              </w:rPr>
              <w:t xml:space="preserve"> ON the different REFRIGERANTS &amp; Refrigerant OILS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24. SLIDE 24 </w:t>
            </w:r>
            <w:r>
              <w:rPr>
                <w:rFonts w:ascii="Times New Roman" w:hAnsi="Times New Roman"/>
                <w:sz w:val="24"/>
                <w:b/>
                <w:color w:val="ff950e"/>
              </w:rPr>
              <w:t xml:space="preserve">EXPLAIN</w:t>
            </w:r>
            <w:r>
              <w:rPr>
                <w:rFonts w:ascii="Times New Roman" w:hAnsi="Times New Roman"/>
                <w:sz w:val="24"/>
                <w:b/>
                <w:color w:val="ff950e"/>
              </w:rPr>
              <w:t xml:space="preserve"> SUMMARY</w:t>
            </w:r>
          </w:p>
        </w:tc>
      </w:tr>
    </w:tbl>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